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0F53B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  <w:u w:val="single"/>
        </w:rPr>
      </w:pPr>
    </w:p>
    <w:p w14:paraId="30750067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  <w:u w:val="single"/>
        </w:rPr>
      </w:pPr>
      <w:r w:rsidRPr="00A37310">
        <w:rPr>
          <w:rFonts w:ascii="Open Sans" w:hAnsi="Open Sans" w:cs="Open Sans"/>
          <w:b/>
          <w:bCs/>
          <w:sz w:val="18"/>
          <w:szCs w:val="18"/>
          <w:u w:val="single"/>
        </w:rPr>
        <w:t xml:space="preserve">Wniosek dotyczący prowadzenia zajęć w sezonie 2025/2026 </w:t>
      </w:r>
    </w:p>
    <w:p w14:paraId="43A436AB" w14:textId="39FCC096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  <w:u w:val="single"/>
        </w:rPr>
      </w:pPr>
      <w:r w:rsidRPr="00A37310">
        <w:rPr>
          <w:rFonts w:ascii="Open Sans" w:hAnsi="Open Sans" w:cs="Open Sans"/>
          <w:b/>
          <w:bCs/>
          <w:sz w:val="18"/>
          <w:szCs w:val="18"/>
          <w:u w:val="single"/>
        </w:rPr>
        <w:t>w Nowodworskim Ośrodku Kultury</w:t>
      </w:r>
    </w:p>
    <w:p w14:paraId="0DD2211B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  <w:r w:rsidRPr="00A37310">
        <w:rPr>
          <w:rFonts w:ascii="Open Sans" w:hAnsi="Open Sans" w:cs="Open Sans"/>
          <w:b/>
          <w:bCs/>
          <w:sz w:val="18"/>
          <w:szCs w:val="18"/>
        </w:rPr>
        <w:t>Informacje o Wnioskodawcy</w:t>
      </w:r>
    </w:p>
    <w:p w14:paraId="514CBA43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2126"/>
        <w:gridCol w:w="1981"/>
        <w:gridCol w:w="145"/>
        <w:gridCol w:w="2121"/>
      </w:tblGrid>
      <w:tr w:rsidR="00A37310" w:rsidRPr="00A37310" w14:paraId="1E2EE979" w14:textId="77777777" w:rsidTr="00962684">
        <w:tc>
          <w:tcPr>
            <w:tcW w:w="2689" w:type="dxa"/>
            <w:vMerge w:val="restart"/>
          </w:tcPr>
          <w:p w14:paraId="079271B0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8201C25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Rodzaj Wnioskodawcy</w:t>
            </w:r>
          </w:p>
          <w:p w14:paraId="22E47B8E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(zaznacz jedną rubrykę)</w:t>
            </w:r>
          </w:p>
        </w:tc>
        <w:tc>
          <w:tcPr>
            <w:tcW w:w="2126" w:type="dxa"/>
          </w:tcPr>
          <w:p w14:paraId="3264AE55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Wybór1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0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Osoba fizyczna</w:t>
            </w:r>
          </w:p>
        </w:tc>
        <w:tc>
          <w:tcPr>
            <w:tcW w:w="2126" w:type="dxa"/>
            <w:gridSpan w:val="2"/>
          </w:tcPr>
          <w:p w14:paraId="5B80D21D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2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Spółka cywilna</w:t>
            </w:r>
          </w:p>
        </w:tc>
        <w:tc>
          <w:tcPr>
            <w:tcW w:w="2121" w:type="dxa"/>
          </w:tcPr>
          <w:p w14:paraId="78097733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Wybór3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Spółka kapitałowa</w:t>
            </w:r>
          </w:p>
        </w:tc>
      </w:tr>
      <w:tr w:rsidR="00A37310" w:rsidRPr="00A37310" w14:paraId="5E76E189" w14:textId="77777777" w:rsidTr="00962684">
        <w:tc>
          <w:tcPr>
            <w:tcW w:w="2689" w:type="dxa"/>
            <w:vMerge/>
          </w:tcPr>
          <w:p w14:paraId="08BF89DF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4107" w:type="dxa"/>
            <w:gridSpan w:val="2"/>
          </w:tcPr>
          <w:p w14:paraId="3718EB5B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4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3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Działalność gospodarcza</w:t>
            </w:r>
          </w:p>
        </w:tc>
        <w:tc>
          <w:tcPr>
            <w:tcW w:w="2266" w:type="dxa"/>
            <w:gridSpan w:val="2"/>
          </w:tcPr>
          <w:p w14:paraId="5209D681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Wybór5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4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 Organizacja pozarządowa </w:t>
            </w:r>
          </w:p>
        </w:tc>
      </w:tr>
      <w:tr w:rsidR="00A37310" w:rsidRPr="00A37310" w14:paraId="64166EBF" w14:textId="77777777" w:rsidTr="00962684">
        <w:trPr>
          <w:trHeight w:val="2194"/>
        </w:trPr>
        <w:tc>
          <w:tcPr>
            <w:tcW w:w="2689" w:type="dxa"/>
          </w:tcPr>
          <w:p w14:paraId="11B73A5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D45A87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45DCCE8" w14:textId="2D97E943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Imię, nazwisko Wnioskodawcy, adres, telefon kontaktowy, adres e-mail: (dane kontaktowe osoby składającej wniosek)</w:t>
            </w:r>
          </w:p>
          <w:p w14:paraId="0D8A9FAD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A1C569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4C328ECF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4A9D7EA1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6373" w:type="dxa"/>
            <w:gridSpan w:val="4"/>
          </w:tcPr>
          <w:p w14:paraId="170FC1C1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288C5BB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bookmarkStart w:id="5" w:name="Tekst1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5"/>
          </w:p>
        </w:tc>
      </w:tr>
      <w:tr w:rsidR="00A37310" w:rsidRPr="00A37310" w14:paraId="30369208" w14:textId="77777777" w:rsidTr="00962684">
        <w:tc>
          <w:tcPr>
            <w:tcW w:w="2689" w:type="dxa"/>
          </w:tcPr>
          <w:p w14:paraId="4BA39118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D021B49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4DDA9F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Nazwa podmiotu (firma, organizacja pozarządowa itp.):</w:t>
            </w:r>
          </w:p>
          <w:p w14:paraId="36CF5362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Adres, telefon kontaktowy, adres e-mail: pełne dane podmiotu zgodnie z rejestrem)</w:t>
            </w:r>
          </w:p>
          <w:p w14:paraId="4ABEB5D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152A76A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2AED4ABA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6C58846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ADC648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6373" w:type="dxa"/>
            <w:gridSpan w:val="4"/>
          </w:tcPr>
          <w:p w14:paraId="14091AF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C5BFE4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6" w:name="Tekst2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6"/>
          </w:p>
        </w:tc>
      </w:tr>
      <w:tr w:rsidR="00A37310" w:rsidRPr="00A37310" w14:paraId="36342438" w14:textId="77777777" w:rsidTr="00962684">
        <w:tc>
          <w:tcPr>
            <w:tcW w:w="2689" w:type="dxa"/>
          </w:tcPr>
          <w:p w14:paraId="388D0523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50AED74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F443788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Miejsca gdzie Wnioskujący dotychczas  prowadził zajęcia i ich nazwa i krótki opis</w:t>
            </w:r>
          </w:p>
          <w:p w14:paraId="571345A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96505EC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3A0DCD0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D440C99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6373" w:type="dxa"/>
            <w:gridSpan w:val="4"/>
          </w:tcPr>
          <w:p w14:paraId="16A43F2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617480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7" w:name="Tekst3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7"/>
          </w:p>
        </w:tc>
      </w:tr>
    </w:tbl>
    <w:p w14:paraId="095E37BD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</w:p>
    <w:p w14:paraId="7E8CF465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</w:p>
    <w:p w14:paraId="0088C360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</w:p>
    <w:p w14:paraId="19BBF6F2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  <w:r w:rsidRPr="00A37310">
        <w:rPr>
          <w:rFonts w:ascii="Open Sans" w:hAnsi="Open Sans" w:cs="Open Sans"/>
          <w:b/>
          <w:bCs/>
          <w:sz w:val="18"/>
          <w:szCs w:val="18"/>
        </w:rPr>
        <w:t>Informacje o zajęciach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2265"/>
        <w:gridCol w:w="2266"/>
      </w:tblGrid>
      <w:tr w:rsidR="00A37310" w:rsidRPr="00A37310" w14:paraId="00172B84" w14:textId="77777777" w:rsidTr="00962684">
        <w:tc>
          <w:tcPr>
            <w:tcW w:w="4531" w:type="dxa"/>
          </w:tcPr>
          <w:p w14:paraId="5AFD56D0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Nazwa proponowanych zajęć:</w:t>
            </w:r>
          </w:p>
          <w:p w14:paraId="43F8580B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29568480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725E88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0457896C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2D3FB533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8" w:name="Tekst4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8"/>
          </w:p>
        </w:tc>
      </w:tr>
      <w:tr w:rsidR="00A37310" w:rsidRPr="00A37310" w14:paraId="6E9C1A05" w14:textId="77777777" w:rsidTr="00962684">
        <w:tc>
          <w:tcPr>
            <w:tcW w:w="4531" w:type="dxa"/>
          </w:tcPr>
          <w:p w14:paraId="13ED0D18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Opis proponowanych zajęć:</w:t>
            </w:r>
          </w:p>
          <w:p w14:paraId="081C16A8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89DF05C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E1ACC1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05144761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603107A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bookmarkStart w:id="9" w:name="Tekst5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9"/>
          </w:p>
        </w:tc>
      </w:tr>
      <w:tr w:rsidR="00A37310" w:rsidRPr="00A37310" w14:paraId="7BF1377D" w14:textId="77777777" w:rsidTr="00962684">
        <w:tc>
          <w:tcPr>
            <w:tcW w:w="4531" w:type="dxa"/>
          </w:tcPr>
          <w:p w14:paraId="759F1BD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Cele prowadzonych zajęć:</w:t>
            </w:r>
          </w:p>
          <w:p w14:paraId="73FBE1D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2113F41C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588AB85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3728BC8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0D524CA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10" w:name="Tekst6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0"/>
          </w:p>
        </w:tc>
      </w:tr>
      <w:tr w:rsidR="00A37310" w:rsidRPr="00A37310" w14:paraId="3A284930" w14:textId="77777777" w:rsidTr="00962684">
        <w:tc>
          <w:tcPr>
            <w:tcW w:w="4531" w:type="dxa"/>
          </w:tcPr>
          <w:p w14:paraId="6FEABC01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Częstotliwość prowadzonych zajęć (jednorazowo, cyklicznie) wraz z uzasadnieniem</w:t>
            </w:r>
          </w:p>
          <w:p w14:paraId="1B3B6D79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1E37F3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1F944D08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75BDC8A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11" w:name="Tekst7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1"/>
          </w:p>
        </w:tc>
      </w:tr>
      <w:tr w:rsidR="00A37310" w:rsidRPr="00A37310" w14:paraId="32FB8739" w14:textId="77777777" w:rsidTr="00962684">
        <w:tc>
          <w:tcPr>
            <w:tcW w:w="4531" w:type="dxa"/>
          </w:tcPr>
          <w:p w14:paraId="368C92FA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49EF40CF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Rodzaj zajęć:</w:t>
            </w:r>
          </w:p>
          <w:p w14:paraId="7A9623A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</w:tcPr>
          <w:p w14:paraId="6CE3CC49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A20F2F1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Wybór6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2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indywidualne</w:t>
            </w:r>
          </w:p>
        </w:tc>
        <w:tc>
          <w:tcPr>
            <w:tcW w:w="2266" w:type="dxa"/>
          </w:tcPr>
          <w:p w14:paraId="5D151371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0C97B4B0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Wybór7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3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grupowe</w:t>
            </w:r>
          </w:p>
        </w:tc>
      </w:tr>
      <w:tr w:rsidR="00A37310" w:rsidRPr="00A37310" w14:paraId="285F6876" w14:textId="77777777" w:rsidTr="00962684">
        <w:tc>
          <w:tcPr>
            <w:tcW w:w="4531" w:type="dxa"/>
          </w:tcPr>
          <w:p w14:paraId="767F73E4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28DD809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Grupa docelowa (wiek uczestników od – do, ilość osób w grupie od – do)</w:t>
            </w:r>
          </w:p>
          <w:p w14:paraId="66A57B74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57DF518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C307F65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6B943243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2F5915D3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07A6FF45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2C9BB5B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</w:tcPr>
          <w:p w14:paraId="6C96D112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0DF8417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Wiek uczestników (od-do)</w:t>
            </w:r>
          </w:p>
          <w:p w14:paraId="49DB5D91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FA15D36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14" w:name="Tekst8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4"/>
          </w:p>
        </w:tc>
        <w:tc>
          <w:tcPr>
            <w:tcW w:w="2266" w:type="dxa"/>
          </w:tcPr>
          <w:p w14:paraId="6C81E324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4DF3C61A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Ilość osób w grupie (od – do)</w:t>
            </w:r>
          </w:p>
          <w:p w14:paraId="1C03AE30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43E19A3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15" w:name="Tekst9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5"/>
          </w:p>
          <w:p w14:paraId="6D6A76E0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</w:tr>
      <w:tr w:rsidR="00A37310" w:rsidRPr="00A37310" w14:paraId="4DA38397" w14:textId="77777777" w:rsidTr="00962684">
        <w:tc>
          <w:tcPr>
            <w:tcW w:w="4531" w:type="dxa"/>
          </w:tcPr>
          <w:p w14:paraId="6F373EB9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Proponowana liczba zajęć w tygodniu, wskazanie dni,  kiedy prowadzenie zajęć byłoby możliwe</w:t>
            </w:r>
          </w:p>
          <w:p w14:paraId="356E207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CE04660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22F8C63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3CD8F0B1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69967F6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16" w:name="Tekst10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6"/>
          </w:p>
        </w:tc>
      </w:tr>
      <w:tr w:rsidR="00A37310" w:rsidRPr="00A37310" w14:paraId="1EF19E27" w14:textId="77777777" w:rsidTr="00962684">
        <w:tc>
          <w:tcPr>
            <w:tcW w:w="4531" w:type="dxa"/>
          </w:tcPr>
          <w:p w14:paraId="14FC0F86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Wymogi w Sali (np. niskie stoliki, dużo powierzchni do ruchu itp.)</w:t>
            </w:r>
          </w:p>
          <w:p w14:paraId="24EC4F1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8A2DCC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AFD8E32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2C44F952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6D1D7A81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17" w:name="Tekst11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7"/>
          </w:p>
        </w:tc>
      </w:tr>
      <w:tr w:rsidR="00A37310" w:rsidRPr="00A37310" w14:paraId="0F8F9415" w14:textId="77777777" w:rsidTr="00962684">
        <w:tc>
          <w:tcPr>
            <w:tcW w:w="4531" w:type="dxa"/>
          </w:tcPr>
          <w:p w14:paraId="364CF83D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Imiona i nazwiska osób prowadzących zajęcia oraz ich kwalifikacje i doświadczenie</w:t>
            </w:r>
          </w:p>
          <w:p w14:paraId="41DC0D3C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1F47ECE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0BB16DAB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387BEF3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19B55C2D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D9DF36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18" w:name="Tekst12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8"/>
          </w:p>
        </w:tc>
      </w:tr>
    </w:tbl>
    <w:p w14:paraId="12309F0E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</w:p>
    <w:p w14:paraId="6E52A31E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</w:p>
    <w:p w14:paraId="7348973A" w14:textId="77777777" w:rsid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  <w:r w:rsidRPr="00A37310">
        <w:rPr>
          <w:rFonts w:ascii="Open Sans" w:hAnsi="Open Sans" w:cs="Open Sans"/>
          <w:b/>
          <w:bCs/>
          <w:sz w:val="18"/>
          <w:szCs w:val="18"/>
        </w:rPr>
        <w:t>Informacje o formie współpracy i wynagrodzeniu</w:t>
      </w:r>
    </w:p>
    <w:p w14:paraId="25464572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661"/>
        <w:gridCol w:w="2360"/>
        <w:gridCol w:w="3021"/>
      </w:tblGrid>
      <w:tr w:rsidR="00A37310" w:rsidRPr="00A37310" w14:paraId="06ED8E25" w14:textId="77777777" w:rsidTr="00962684">
        <w:tc>
          <w:tcPr>
            <w:tcW w:w="3020" w:type="dxa"/>
          </w:tcPr>
          <w:p w14:paraId="42DE8A79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Forma współpracy:</w:t>
            </w:r>
          </w:p>
        </w:tc>
        <w:tc>
          <w:tcPr>
            <w:tcW w:w="3021" w:type="dxa"/>
            <w:gridSpan w:val="2"/>
          </w:tcPr>
          <w:p w14:paraId="6E732E4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Wybór8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19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 Umowa zlecenie</w:t>
            </w:r>
          </w:p>
        </w:tc>
        <w:tc>
          <w:tcPr>
            <w:tcW w:w="3021" w:type="dxa"/>
          </w:tcPr>
          <w:p w14:paraId="53C35054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Wybór9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0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 Umowa o współpracy – rozliczenie na podstawie faktury</w:t>
            </w:r>
          </w:p>
        </w:tc>
      </w:tr>
      <w:tr w:rsidR="00A37310" w:rsidRPr="00A37310" w14:paraId="7EF67C7A" w14:textId="77777777" w:rsidTr="00962684">
        <w:tc>
          <w:tcPr>
            <w:tcW w:w="3020" w:type="dxa"/>
          </w:tcPr>
          <w:p w14:paraId="6272DCEF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Forma rozliczenia:</w:t>
            </w:r>
          </w:p>
          <w:p w14:paraId="6B929F34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2F27AAF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B5981E2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3021" w:type="dxa"/>
            <w:gridSpan w:val="2"/>
          </w:tcPr>
          <w:p w14:paraId="13D8B41D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B827D6B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Wybór10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1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 Za godzinę </w:t>
            </w:r>
          </w:p>
          <w:p w14:paraId="58127D9C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5869C0BB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Proponowana stawka 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bookmarkStart w:id="22" w:name="Tekst15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2"/>
          </w:p>
        </w:tc>
        <w:tc>
          <w:tcPr>
            <w:tcW w:w="3021" w:type="dxa"/>
          </w:tcPr>
          <w:p w14:paraId="6C13B7D2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4B7FF716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Wybór11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3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 Procentowo - od wpływów od wpłat od uczestników</w:t>
            </w:r>
          </w:p>
          <w:p w14:paraId="0736F451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62477B6D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Proponowany procent podziału wpływów 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bookmarkStart w:id="24" w:name="Tekst16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4"/>
          </w:p>
          <w:p w14:paraId="6B56E0AF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</w:tr>
      <w:tr w:rsidR="00A37310" w:rsidRPr="00A37310" w14:paraId="4706D226" w14:textId="77777777" w:rsidTr="00962684">
        <w:tc>
          <w:tcPr>
            <w:tcW w:w="3681" w:type="dxa"/>
            <w:gridSpan w:val="2"/>
          </w:tcPr>
          <w:p w14:paraId="51124B88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Proponowana miesięczna lub jednorazowa opłata za zajęcia od uczestników:</w:t>
            </w:r>
          </w:p>
          <w:p w14:paraId="45E879F2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029B1514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28463C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5381" w:type="dxa"/>
            <w:gridSpan w:val="2"/>
          </w:tcPr>
          <w:p w14:paraId="7BF49605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12C2EA8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25" w:name="Tekst13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5"/>
          </w:p>
        </w:tc>
      </w:tr>
      <w:tr w:rsidR="00A37310" w:rsidRPr="00A37310" w14:paraId="3600C1C1" w14:textId="77777777" w:rsidTr="00962684">
        <w:tc>
          <w:tcPr>
            <w:tcW w:w="3681" w:type="dxa"/>
            <w:gridSpan w:val="2"/>
          </w:tcPr>
          <w:p w14:paraId="6BB8E407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Kalkulacja kosztów niezbędnych materiałów w przeliczeniu na 1 osobę/miesiąc</w:t>
            </w:r>
          </w:p>
          <w:p w14:paraId="2F10D3C9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33998795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23F3367F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5381" w:type="dxa"/>
            <w:gridSpan w:val="2"/>
          </w:tcPr>
          <w:p w14:paraId="447E7809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42CFB933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bookmarkStart w:id="26" w:name="Tekst14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FORMTEXT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noProof/>
                <w:sz w:val="18"/>
                <w:szCs w:val="18"/>
              </w:rPr>
              <w:t> 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6"/>
          </w:p>
        </w:tc>
      </w:tr>
      <w:tr w:rsidR="00A37310" w:rsidRPr="00A37310" w14:paraId="6B070A14" w14:textId="77777777" w:rsidTr="00962684">
        <w:tc>
          <w:tcPr>
            <w:tcW w:w="3681" w:type="dxa"/>
            <w:gridSpan w:val="2"/>
          </w:tcPr>
          <w:p w14:paraId="5615D5FD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1EBF32B0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>Kto pokrywa koszty materiałów do zajęć</w:t>
            </w:r>
          </w:p>
          <w:p w14:paraId="2808535E" w14:textId="77777777" w:rsidR="00A37310" w:rsidRPr="00A37310" w:rsidRDefault="00A37310" w:rsidP="00962684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</w:tc>
        <w:tc>
          <w:tcPr>
            <w:tcW w:w="5381" w:type="dxa"/>
            <w:gridSpan w:val="2"/>
          </w:tcPr>
          <w:p w14:paraId="62731749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</w:p>
          <w:p w14:paraId="74513910" w14:textId="77777777" w:rsidR="00A37310" w:rsidRPr="00A37310" w:rsidRDefault="00A37310" w:rsidP="00962684">
            <w:pPr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      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Wybór12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7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 NOK                                    </w: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begin">
                <w:ffData>
                  <w:name w:val="Wybó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Wybór13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instrText xml:space="preserve"> FORMCHECKBOX </w:instrText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separate"/>
            </w:r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fldChar w:fldCharType="end"/>
            </w:r>
            <w:bookmarkEnd w:id="28"/>
            <w:r w:rsidRPr="00A37310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 Wnioskodawca</w:t>
            </w:r>
          </w:p>
        </w:tc>
      </w:tr>
    </w:tbl>
    <w:p w14:paraId="081A976E" w14:textId="77777777" w:rsidR="00A37310" w:rsidRPr="00A37310" w:rsidRDefault="00A37310" w:rsidP="00A37310">
      <w:pPr>
        <w:jc w:val="center"/>
        <w:rPr>
          <w:rFonts w:ascii="Open Sans" w:hAnsi="Open Sans" w:cs="Open Sans"/>
          <w:b/>
          <w:bCs/>
          <w:sz w:val="18"/>
          <w:szCs w:val="18"/>
        </w:rPr>
      </w:pPr>
    </w:p>
    <w:p w14:paraId="6C2E9B58" w14:textId="77777777" w:rsidR="00211C8D" w:rsidRPr="00A37310" w:rsidRDefault="00211C8D" w:rsidP="0077114D">
      <w:pPr>
        <w:rPr>
          <w:rFonts w:ascii="Open Sans" w:hAnsi="Open Sans" w:cs="Open Sans"/>
          <w:sz w:val="18"/>
          <w:szCs w:val="18"/>
        </w:rPr>
      </w:pPr>
    </w:p>
    <w:sectPr w:rsidR="00211C8D" w:rsidRPr="00A37310" w:rsidSect="0077114D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552" w:right="851" w:bottom="1531" w:left="102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57759" w14:textId="77777777" w:rsidR="000476C1" w:rsidRDefault="000476C1">
      <w:r>
        <w:separator/>
      </w:r>
    </w:p>
  </w:endnote>
  <w:endnote w:type="continuationSeparator" w:id="0">
    <w:p w14:paraId="331BDCD5" w14:textId="77777777" w:rsidR="000476C1" w:rsidRDefault="00047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C2A78" w14:textId="77777777" w:rsidR="00A60AC5" w:rsidRDefault="00A60AC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3</w:t>
    </w:r>
    <w:r>
      <w:rPr>
        <w:rStyle w:val="Numerstrony"/>
      </w:rPr>
      <w:fldChar w:fldCharType="end"/>
    </w:r>
  </w:p>
  <w:p w14:paraId="4FF6242C" w14:textId="77777777" w:rsidR="00A60AC5" w:rsidRDefault="00A60AC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46801428"/>
      <w:docPartObj>
        <w:docPartGallery w:val="Page Numbers (Bottom of Page)"/>
        <w:docPartUnique/>
      </w:docPartObj>
    </w:sdtPr>
    <w:sdtEndPr>
      <w:rPr>
        <w:color w:val="808080" w:themeColor="background1" w:themeShade="80"/>
        <w:sz w:val="16"/>
        <w:szCs w:val="16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color w:val="808080" w:themeColor="background1" w:themeShade="80"/>
            <w:sz w:val="16"/>
            <w:szCs w:val="16"/>
          </w:rPr>
        </w:sdtEndPr>
        <w:sdtContent>
          <w:p w14:paraId="2EED3771" w14:textId="77777777" w:rsidR="00A60AC5" w:rsidRPr="004E176A" w:rsidRDefault="004E176A" w:rsidP="004E176A">
            <w:pPr>
              <w:pStyle w:val="Stopka"/>
              <w:jc w:val="right"/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Kliknij tu dwukrotnie by wstawić / edytować tytuł pisma</w:t>
            </w:r>
            <w:r w:rsidR="00AC5F96" w:rsidRPr="004E176A">
              <w:rPr>
                <w:color w:val="808080" w:themeColor="background1" w:themeShade="80"/>
              </w:rPr>
              <w:t xml:space="preserve">                                                    </w:t>
            </w:r>
            <w:r w:rsidR="00711246" w:rsidRPr="004E176A">
              <w:rPr>
                <w:color w:val="808080" w:themeColor="background1" w:themeShade="80"/>
                <w:sz w:val="16"/>
                <w:szCs w:val="16"/>
              </w:rPr>
              <w:t xml:space="preserve">Strona </w:t>
            </w:r>
            <w:r w:rsidR="00711246" w:rsidRPr="004E176A">
              <w:rPr>
                <w:b/>
                <w:bCs/>
                <w:color w:val="808080" w:themeColor="background1" w:themeShade="80"/>
                <w:sz w:val="16"/>
                <w:szCs w:val="16"/>
              </w:rPr>
              <w:fldChar w:fldCharType="begin"/>
            </w:r>
            <w:r w:rsidR="00711246" w:rsidRPr="004E176A">
              <w:rPr>
                <w:b/>
                <w:bCs/>
                <w:color w:val="808080" w:themeColor="background1" w:themeShade="80"/>
                <w:sz w:val="16"/>
                <w:szCs w:val="16"/>
              </w:rPr>
              <w:instrText>PAGE</w:instrText>
            </w:r>
            <w:r w:rsidR="00711246" w:rsidRPr="004E176A">
              <w:rPr>
                <w:b/>
                <w:bCs/>
                <w:color w:val="808080" w:themeColor="background1" w:themeShade="80"/>
                <w:sz w:val="16"/>
                <w:szCs w:val="16"/>
              </w:rPr>
              <w:fldChar w:fldCharType="separate"/>
            </w:r>
            <w:r w:rsidR="0077114D">
              <w:rPr>
                <w:b/>
                <w:bCs/>
                <w:noProof/>
                <w:color w:val="808080" w:themeColor="background1" w:themeShade="80"/>
                <w:sz w:val="16"/>
                <w:szCs w:val="16"/>
              </w:rPr>
              <w:t>2</w:t>
            </w:r>
            <w:r w:rsidR="00711246" w:rsidRPr="004E176A">
              <w:rPr>
                <w:b/>
                <w:bCs/>
                <w:color w:val="808080" w:themeColor="background1" w:themeShade="80"/>
                <w:sz w:val="16"/>
                <w:szCs w:val="16"/>
              </w:rPr>
              <w:fldChar w:fldCharType="end"/>
            </w:r>
            <w:r w:rsidR="00711246" w:rsidRPr="004E176A">
              <w:rPr>
                <w:color w:val="808080" w:themeColor="background1" w:themeShade="80"/>
                <w:sz w:val="16"/>
                <w:szCs w:val="16"/>
              </w:rPr>
              <w:t xml:space="preserve"> z </w:t>
            </w:r>
            <w:r w:rsidR="00711246" w:rsidRPr="004E176A">
              <w:rPr>
                <w:b/>
                <w:bCs/>
                <w:color w:val="808080" w:themeColor="background1" w:themeShade="80"/>
                <w:sz w:val="16"/>
                <w:szCs w:val="16"/>
              </w:rPr>
              <w:fldChar w:fldCharType="begin"/>
            </w:r>
            <w:r w:rsidR="00711246" w:rsidRPr="004E176A">
              <w:rPr>
                <w:b/>
                <w:bCs/>
                <w:color w:val="808080" w:themeColor="background1" w:themeShade="80"/>
                <w:sz w:val="16"/>
                <w:szCs w:val="16"/>
              </w:rPr>
              <w:instrText>NUMPAGES</w:instrText>
            </w:r>
            <w:r w:rsidR="00711246" w:rsidRPr="004E176A">
              <w:rPr>
                <w:b/>
                <w:bCs/>
                <w:color w:val="808080" w:themeColor="background1" w:themeShade="80"/>
                <w:sz w:val="16"/>
                <w:szCs w:val="16"/>
              </w:rPr>
              <w:fldChar w:fldCharType="separate"/>
            </w:r>
            <w:r w:rsidR="0077114D">
              <w:rPr>
                <w:b/>
                <w:bCs/>
                <w:noProof/>
                <w:color w:val="808080" w:themeColor="background1" w:themeShade="80"/>
                <w:sz w:val="16"/>
                <w:szCs w:val="16"/>
              </w:rPr>
              <w:t>2</w:t>
            </w:r>
            <w:r w:rsidR="00711246" w:rsidRPr="004E176A">
              <w:rPr>
                <w:b/>
                <w:bCs/>
                <w:color w:val="808080" w:themeColor="background1" w:themeShade="80"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81C58" w14:textId="77777777" w:rsidR="007D20B9" w:rsidRDefault="007D20B9"/>
  <w:tbl>
    <w:tblPr>
      <w:tblW w:w="10243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522"/>
      <w:gridCol w:w="3196"/>
      <w:gridCol w:w="3525"/>
    </w:tblGrid>
    <w:tr w:rsidR="008357E0" w:rsidRPr="004D75A4" w14:paraId="16BB5E21" w14:textId="77777777" w:rsidTr="0077114D">
      <w:trPr>
        <w:trHeight w:val="282"/>
      </w:trPr>
      <w:tc>
        <w:tcPr>
          <w:tcW w:w="3522" w:type="dxa"/>
        </w:tcPr>
        <w:p w14:paraId="31442F71" w14:textId="77777777" w:rsidR="004D75A4" w:rsidRPr="004E176A" w:rsidRDefault="004D75A4" w:rsidP="004D75A4">
          <w:pPr>
            <w:spacing w:line="240" w:lineRule="auto"/>
            <w:rPr>
              <w:color w:val="808080" w:themeColor="background1" w:themeShade="80"/>
              <w:sz w:val="16"/>
              <w:szCs w:val="16"/>
            </w:rPr>
          </w:pPr>
          <w:r w:rsidRPr="004E176A">
            <w:rPr>
              <w:b/>
              <w:color w:val="808080" w:themeColor="background1" w:themeShade="80"/>
              <w:sz w:val="16"/>
              <w:szCs w:val="16"/>
            </w:rPr>
            <w:t>Nowodworski Ośrodek Kultury</w:t>
          </w:r>
          <w:r w:rsidRPr="004E176A">
            <w:rPr>
              <w:color w:val="808080" w:themeColor="background1" w:themeShade="80"/>
              <w:sz w:val="16"/>
              <w:szCs w:val="16"/>
            </w:rPr>
            <w:br/>
            <w:t xml:space="preserve">ul. I. Paderewskiego 1A </w:t>
          </w:r>
          <w:r w:rsidRPr="004E176A">
            <w:rPr>
              <w:color w:val="808080" w:themeColor="background1" w:themeShade="80"/>
              <w:sz w:val="16"/>
              <w:szCs w:val="16"/>
            </w:rPr>
            <w:br/>
            <w:t xml:space="preserve">05-100 Nowy Dwór Mazowiecki </w:t>
          </w:r>
        </w:p>
        <w:p w14:paraId="1FDCC2DE" w14:textId="77777777" w:rsidR="008357E0" w:rsidRPr="004E176A" w:rsidRDefault="004D75A4" w:rsidP="004D75A4">
          <w:pPr>
            <w:pStyle w:val="Stopka"/>
            <w:tabs>
              <w:tab w:val="clear" w:pos="4536"/>
              <w:tab w:val="clear" w:pos="9072"/>
              <w:tab w:val="right" w:pos="2774"/>
            </w:tabs>
            <w:ind w:right="360"/>
            <w:rPr>
              <w:color w:val="808080" w:themeColor="background1" w:themeShade="80"/>
              <w:sz w:val="16"/>
              <w:szCs w:val="16"/>
            </w:rPr>
          </w:pPr>
          <w:r w:rsidRPr="004E176A">
            <w:rPr>
              <w:color w:val="808080" w:themeColor="background1" w:themeShade="80"/>
              <w:sz w:val="16"/>
              <w:szCs w:val="16"/>
            </w:rPr>
            <w:t xml:space="preserve">tel. +48 </w:t>
          </w:r>
          <w:hyperlink r:id="rId1" w:history="1">
            <w:r w:rsidRPr="004E176A">
              <w:rPr>
                <w:rStyle w:val="Hipercze"/>
                <w:color w:val="808080" w:themeColor="background1" w:themeShade="80"/>
                <w:sz w:val="16"/>
                <w:szCs w:val="16"/>
                <w:u w:val="none"/>
              </w:rPr>
              <w:t>22 732 08 76</w:t>
            </w:r>
          </w:hyperlink>
        </w:p>
      </w:tc>
      <w:tc>
        <w:tcPr>
          <w:tcW w:w="3196" w:type="dxa"/>
        </w:tcPr>
        <w:p w14:paraId="732C76B1" w14:textId="77777777" w:rsidR="008357E0" w:rsidRPr="004E176A" w:rsidRDefault="004D75A4" w:rsidP="004D75A4">
          <w:pPr>
            <w:rPr>
              <w:color w:val="808080" w:themeColor="background1" w:themeShade="80"/>
              <w:sz w:val="16"/>
              <w:szCs w:val="16"/>
            </w:rPr>
          </w:pPr>
          <w:r w:rsidRPr="004E176A">
            <w:rPr>
              <w:b/>
              <w:color w:val="808080" w:themeColor="background1" w:themeShade="80"/>
              <w:sz w:val="16"/>
              <w:szCs w:val="16"/>
            </w:rPr>
            <w:t>Kasyno Oficerskie</w:t>
          </w:r>
          <w:r w:rsidRPr="004E176A">
            <w:rPr>
              <w:color w:val="808080" w:themeColor="background1" w:themeShade="80"/>
              <w:sz w:val="16"/>
              <w:szCs w:val="16"/>
            </w:rPr>
            <w:t xml:space="preserve"> </w:t>
          </w:r>
          <w:r w:rsidRPr="004E176A">
            <w:rPr>
              <w:color w:val="808080" w:themeColor="background1" w:themeShade="80"/>
              <w:sz w:val="16"/>
              <w:szCs w:val="16"/>
            </w:rPr>
            <w:br/>
            <w:t xml:space="preserve">ul. Gen. I. Ledóchowskiego 160 </w:t>
          </w:r>
          <w:r w:rsidRPr="004E176A">
            <w:rPr>
              <w:color w:val="808080" w:themeColor="background1" w:themeShade="80"/>
              <w:sz w:val="16"/>
              <w:szCs w:val="16"/>
            </w:rPr>
            <w:br/>
            <w:t xml:space="preserve">05-160 Twierdza Modlin </w:t>
          </w:r>
          <w:r w:rsidRPr="004E176A">
            <w:rPr>
              <w:color w:val="808080" w:themeColor="background1" w:themeShade="80"/>
              <w:sz w:val="16"/>
              <w:szCs w:val="16"/>
            </w:rPr>
            <w:br/>
            <w:t xml:space="preserve">tel. +48 734 800 260 </w:t>
          </w:r>
        </w:p>
      </w:tc>
      <w:tc>
        <w:tcPr>
          <w:tcW w:w="3525" w:type="dxa"/>
        </w:tcPr>
        <w:p w14:paraId="0BD25F69" w14:textId="77777777" w:rsidR="008357E0" w:rsidRPr="004E176A" w:rsidRDefault="008357E0" w:rsidP="00061CE3">
          <w:pPr>
            <w:pStyle w:val="Stopka"/>
            <w:ind w:right="360"/>
            <w:rPr>
              <w:color w:val="808080" w:themeColor="background1" w:themeShade="80"/>
              <w:sz w:val="16"/>
              <w:szCs w:val="16"/>
              <w:lang w:val="en-GB"/>
            </w:rPr>
          </w:pPr>
          <w:r w:rsidRPr="004E176A">
            <w:rPr>
              <w:color w:val="808080" w:themeColor="background1" w:themeShade="80"/>
              <w:sz w:val="16"/>
              <w:szCs w:val="16"/>
              <w:lang w:val="en-GB"/>
            </w:rPr>
            <w:t xml:space="preserve">NIP </w:t>
          </w:r>
          <w:r w:rsidR="004D75A4" w:rsidRPr="004E176A">
            <w:rPr>
              <w:color w:val="808080" w:themeColor="background1" w:themeShade="80"/>
              <w:sz w:val="16"/>
              <w:szCs w:val="16"/>
              <w:lang w:val="en-GB"/>
            </w:rPr>
            <w:t>5311191163</w:t>
          </w:r>
        </w:p>
        <w:p w14:paraId="20A30368" w14:textId="77777777" w:rsidR="004D75A4" w:rsidRPr="004E176A" w:rsidRDefault="004D75A4" w:rsidP="00061CE3">
          <w:pPr>
            <w:pStyle w:val="Stopka"/>
            <w:ind w:right="360"/>
            <w:rPr>
              <w:color w:val="808080" w:themeColor="background1" w:themeShade="80"/>
              <w:sz w:val="16"/>
              <w:szCs w:val="16"/>
              <w:lang w:val="en-GB"/>
            </w:rPr>
          </w:pPr>
        </w:p>
        <w:p w14:paraId="28C67277" w14:textId="77777777" w:rsidR="004D75A4" w:rsidRPr="004E176A" w:rsidRDefault="004D75A4" w:rsidP="00061CE3">
          <w:pPr>
            <w:pStyle w:val="Stopka"/>
            <w:ind w:right="360"/>
            <w:rPr>
              <w:color w:val="808080" w:themeColor="background1" w:themeShade="80"/>
              <w:sz w:val="16"/>
              <w:szCs w:val="16"/>
              <w:lang w:val="en-GB"/>
            </w:rPr>
          </w:pPr>
          <w:r w:rsidRPr="004E176A">
            <w:rPr>
              <w:rStyle w:val="Pogrubienie"/>
              <w:b w:val="0"/>
              <w:color w:val="808080" w:themeColor="background1" w:themeShade="80"/>
              <w:sz w:val="16"/>
              <w:szCs w:val="16"/>
              <w:lang w:val="en-GB"/>
            </w:rPr>
            <w:t>e-mail:</w:t>
          </w:r>
          <w:r w:rsidRPr="004E176A">
            <w:rPr>
              <w:color w:val="808080" w:themeColor="background1" w:themeShade="80"/>
              <w:sz w:val="16"/>
              <w:szCs w:val="16"/>
              <w:lang w:val="en-GB"/>
            </w:rPr>
            <w:t xml:space="preserve"> </w:t>
          </w:r>
          <w:hyperlink r:id="rId2" w:history="1">
            <w:r w:rsidRPr="004E176A">
              <w:rPr>
                <w:rStyle w:val="Hipercze"/>
                <w:color w:val="808080" w:themeColor="background1" w:themeShade="80"/>
                <w:sz w:val="16"/>
                <w:szCs w:val="16"/>
                <w:u w:val="none"/>
                <w:lang w:val="en-GB"/>
              </w:rPr>
              <w:t>nok@nowydwormaz.pl</w:t>
            </w:r>
          </w:hyperlink>
        </w:p>
        <w:p w14:paraId="60221638" w14:textId="77777777" w:rsidR="008357E0" w:rsidRPr="004E176A" w:rsidRDefault="004D75A4" w:rsidP="00061CE3">
          <w:pPr>
            <w:pStyle w:val="Stopka"/>
            <w:ind w:right="360"/>
            <w:rPr>
              <w:color w:val="808080" w:themeColor="background1" w:themeShade="80"/>
              <w:sz w:val="16"/>
              <w:szCs w:val="16"/>
            </w:rPr>
          </w:pPr>
          <w:r w:rsidRPr="004E176A">
            <w:rPr>
              <w:color w:val="808080" w:themeColor="background1" w:themeShade="80"/>
              <w:sz w:val="16"/>
              <w:szCs w:val="16"/>
            </w:rPr>
            <w:t>www.nok.nowydwormaz.pl</w:t>
          </w:r>
        </w:p>
      </w:tc>
    </w:tr>
  </w:tbl>
  <w:p w14:paraId="2D16CE2A" w14:textId="77777777" w:rsidR="008357E0" w:rsidRPr="00BE6E5D" w:rsidRDefault="008357E0">
    <w:pPr>
      <w:pStyle w:val="Stopka"/>
      <w:rPr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5FDE0" w14:textId="77777777" w:rsidR="000476C1" w:rsidRDefault="000476C1">
      <w:r>
        <w:separator/>
      </w:r>
    </w:p>
  </w:footnote>
  <w:footnote w:type="continuationSeparator" w:id="0">
    <w:p w14:paraId="582CD1BA" w14:textId="77777777" w:rsidR="000476C1" w:rsidRDefault="000476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433F3" w14:textId="77777777" w:rsidR="00A60AC5" w:rsidRPr="00545BE5" w:rsidRDefault="00E51D39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4647439" wp14:editId="5CCB9522">
          <wp:simplePos x="904875" y="447675"/>
          <wp:positionH relativeFrom="page">
            <wp:align>left</wp:align>
          </wp:positionH>
          <wp:positionV relativeFrom="page">
            <wp:align>top</wp:align>
          </wp:positionV>
          <wp:extent cx="7560000" cy="10692000"/>
          <wp:effectExtent l="0" t="0" r="3175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A1E0C" w14:textId="77777777" w:rsidR="008357E0" w:rsidRDefault="00E51D39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251ECF" wp14:editId="701B9C6D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57AB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0913DE8"/>
    <w:multiLevelType w:val="singleLevel"/>
    <w:tmpl w:val="5CA4783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AD31DF1"/>
    <w:multiLevelType w:val="hybridMultilevel"/>
    <w:tmpl w:val="F684D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C7704"/>
    <w:multiLevelType w:val="singleLevel"/>
    <w:tmpl w:val="722C75B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29244DC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D01582C"/>
    <w:multiLevelType w:val="hybridMultilevel"/>
    <w:tmpl w:val="F684D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166569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6C2769B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71633815"/>
    <w:multiLevelType w:val="hybridMultilevel"/>
    <w:tmpl w:val="927E526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55810260">
    <w:abstractNumId w:val="1"/>
  </w:num>
  <w:num w:numId="2" w16cid:durableId="1079595800">
    <w:abstractNumId w:val="7"/>
  </w:num>
  <w:num w:numId="3" w16cid:durableId="261646394">
    <w:abstractNumId w:val="4"/>
  </w:num>
  <w:num w:numId="4" w16cid:durableId="886650295">
    <w:abstractNumId w:val="6"/>
  </w:num>
  <w:num w:numId="5" w16cid:durableId="1940138027">
    <w:abstractNumId w:val="3"/>
  </w:num>
  <w:num w:numId="6" w16cid:durableId="1083379686">
    <w:abstractNumId w:val="0"/>
  </w:num>
  <w:num w:numId="7" w16cid:durableId="1093284541">
    <w:abstractNumId w:val="8"/>
  </w:num>
  <w:num w:numId="8" w16cid:durableId="1509178893">
    <w:abstractNumId w:val="2"/>
  </w:num>
  <w:num w:numId="9" w16cid:durableId="174923726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ttachedTemplate r:id="rId1"/>
  <w:documentProtection w:edit="forms" w:enforcement="1" w:cryptProviderType="rsaAES" w:cryptAlgorithmClass="hash" w:cryptAlgorithmType="typeAny" w:cryptAlgorithmSid="14" w:cryptSpinCount="100000" w:hash="kwDt8KeMPpAT5ip22qsxRjxEMBnnLzmdGbtyw+T7Ixn5Xe56/y/fGbgh2bhGQqdJQFHfQRXtOSg3iIlkURsOGA==" w:salt="94e289/lfqmVnc7/QAZvbw==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310"/>
    <w:rsid w:val="000044FF"/>
    <w:rsid w:val="000047EF"/>
    <w:rsid w:val="00020058"/>
    <w:rsid w:val="000476C1"/>
    <w:rsid w:val="000778E1"/>
    <w:rsid w:val="00092B3B"/>
    <w:rsid w:val="000C3793"/>
    <w:rsid w:val="000C46AA"/>
    <w:rsid w:val="000F345A"/>
    <w:rsid w:val="00110CB3"/>
    <w:rsid w:val="00123565"/>
    <w:rsid w:val="0015084B"/>
    <w:rsid w:val="00150BB3"/>
    <w:rsid w:val="001663F3"/>
    <w:rsid w:val="00190156"/>
    <w:rsid w:val="00193548"/>
    <w:rsid w:val="001B2693"/>
    <w:rsid w:val="001B6BDD"/>
    <w:rsid w:val="001B7F5E"/>
    <w:rsid w:val="001C54F4"/>
    <w:rsid w:val="001D42D9"/>
    <w:rsid w:val="002116BD"/>
    <w:rsid w:val="00211C8D"/>
    <w:rsid w:val="00215530"/>
    <w:rsid w:val="00215763"/>
    <w:rsid w:val="0021769F"/>
    <w:rsid w:val="00222043"/>
    <w:rsid w:val="002313EC"/>
    <w:rsid w:val="002374E1"/>
    <w:rsid w:val="002412AF"/>
    <w:rsid w:val="00252099"/>
    <w:rsid w:val="00280F8C"/>
    <w:rsid w:val="00286B3C"/>
    <w:rsid w:val="00294DB8"/>
    <w:rsid w:val="002B282E"/>
    <w:rsid w:val="002D0DB5"/>
    <w:rsid w:val="002D6661"/>
    <w:rsid w:val="002E0E6A"/>
    <w:rsid w:val="002F1EDF"/>
    <w:rsid w:val="00312A6A"/>
    <w:rsid w:val="003260D9"/>
    <w:rsid w:val="00342D79"/>
    <w:rsid w:val="00375437"/>
    <w:rsid w:val="0039374A"/>
    <w:rsid w:val="003A36B2"/>
    <w:rsid w:val="003A45EF"/>
    <w:rsid w:val="004002A3"/>
    <w:rsid w:val="004145DD"/>
    <w:rsid w:val="0045166E"/>
    <w:rsid w:val="00463D07"/>
    <w:rsid w:val="004653FC"/>
    <w:rsid w:val="0048172A"/>
    <w:rsid w:val="00491F25"/>
    <w:rsid w:val="004A6CD8"/>
    <w:rsid w:val="004C1DF8"/>
    <w:rsid w:val="004D75A4"/>
    <w:rsid w:val="004E176A"/>
    <w:rsid w:val="00504D97"/>
    <w:rsid w:val="00514679"/>
    <w:rsid w:val="00524BA9"/>
    <w:rsid w:val="0052656D"/>
    <w:rsid w:val="005274EA"/>
    <w:rsid w:val="0053374F"/>
    <w:rsid w:val="00545BE5"/>
    <w:rsid w:val="005557AE"/>
    <w:rsid w:val="00585FD4"/>
    <w:rsid w:val="00593245"/>
    <w:rsid w:val="00607372"/>
    <w:rsid w:val="00640859"/>
    <w:rsid w:val="006745D5"/>
    <w:rsid w:val="00680359"/>
    <w:rsid w:val="00681E13"/>
    <w:rsid w:val="006D594C"/>
    <w:rsid w:val="006E4EC6"/>
    <w:rsid w:val="00711246"/>
    <w:rsid w:val="00736FE1"/>
    <w:rsid w:val="0077114D"/>
    <w:rsid w:val="00784A65"/>
    <w:rsid w:val="007938E6"/>
    <w:rsid w:val="00797696"/>
    <w:rsid w:val="007A10E6"/>
    <w:rsid w:val="007B366A"/>
    <w:rsid w:val="007D20B9"/>
    <w:rsid w:val="007F2490"/>
    <w:rsid w:val="00820C73"/>
    <w:rsid w:val="008357E0"/>
    <w:rsid w:val="00876C46"/>
    <w:rsid w:val="008B0CD2"/>
    <w:rsid w:val="008F7085"/>
    <w:rsid w:val="009069D7"/>
    <w:rsid w:val="00913C91"/>
    <w:rsid w:val="00924B1D"/>
    <w:rsid w:val="00924C65"/>
    <w:rsid w:val="0094114A"/>
    <w:rsid w:val="0096225D"/>
    <w:rsid w:val="0096604D"/>
    <w:rsid w:val="009A77D6"/>
    <w:rsid w:val="009B2202"/>
    <w:rsid w:val="009B7E40"/>
    <w:rsid w:val="009C402E"/>
    <w:rsid w:val="009D630C"/>
    <w:rsid w:val="009F076C"/>
    <w:rsid w:val="009F23CD"/>
    <w:rsid w:val="00A064E0"/>
    <w:rsid w:val="00A24B93"/>
    <w:rsid w:val="00A30965"/>
    <w:rsid w:val="00A37310"/>
    <w:rsid w:val="00A51A00"/>
    <w:rsid w:val="00A60AC5"/>
    <w:rsid w:val="00A64FC4"/>
    <w:rsid w:val="00A67BF1"/>
    <w:rsid w:val="00A83C4D"/>
    <w:rsid w:val="00A931E5"/>
    <w:rsid w:val="00AC23B6"/>
    <w:rsid w:val="00AC5F96"/>
    <w:rsid w:val="00B0377F"/>
    <w:rsid w:val="00B1343A"/>
    <w:rsid w:val="00B20F2B"/>
    <w:rsid w:val="00B21C3E"/>
    <w:rsid w:val="00B34E10"/>
    <w:rsid w:val="00B35095"/>
    <w:rsid w:val="00B40EFF"/>
    <w:rsid w:val="00B700AB"/>
    <w:rsid w:val="00B766F0"/>
    <w:rsid w:val="00B91B9F"/>
    <w:rsid w:val="00BB385D"/>
    <w:rsid w:val="00BB6537"/>
    <w:rsid w:val="00BE6E5D"/>
    <w:rsid w:val="00BE7FEC"/>
    <w:rsid w:val="00C0096F"/>
    <w:rsid w:val="00C151A3"/>
    <w:rsid w:val="00C46858"/>
    <w:rsid w:val="00C514DA"/>
    <w:rsid w:val="00C55E2B"/>
    <w:rsid w:val="00C83B5B"/>
    <w:rsid w:val="00CC3A1F"/>
    <w:rsid w:val="00CD720B"/>
    <w:rsid w:val="00CE39F3"/>
    <w:rsid w:val="00CE7CA6"/>
    <w:rsid w:val="00D65FF4"/>
    <w:rsid w:val="00D774BA"/>
    <w:rsid w:val="00D901F7"/>
    <w:rsid w:val="00D9270B"/>
    <w:rsid w:val="00DA6720"/>
    <w:rsid w:val="00DE0A1B"/>
    <w:rsid w:val="00DE0E3D"/>
    <w:rsid w:val="00DE102E"/>
    <w:rsid w:val="00DE2D51"/>
    <w:rsid w:val="00DF0F05"/>
    <w:rsid w:val="00E05255"/>
    <w:rsid w:val="00E0687C"/>
    <w:rsid w:val="00E4290C"/>
    <w:rsid w:val="00E51D39"/>
    <w:rsid w:val="00E715FA"/>
    <w:rsid w:val="00E76FE9"/>
    <w:rsid w:val="00E94DF1"/>
    <w:rsid w:val="00EB3244"/>
    <w:rsid w:val="00EC1E9F"/>
    <w:rsid w:val="00EC26F6"/>
    <w:rsid w:val="00EC3EB1"/>
    <w:rsid w:val="00EC4D78"/>
    <w:rsid w:val="00ED2993"/>
    <w:rsid w:val="00F03F04"/>
    <w:rsid w:val="00F60186"/>
    <w:rsid w:val="00F647A2"/>
    <w:rsid w:val="00F6753E"/>
    <w:rsid w:val="00F7636E"/>
    <w:rsid w:val="00FA6D3B"/>
    <w:rsid w:val="00FC6B59"/>
    <w:rsid w:val="00FE2673"/>
    <w:rsid w:val="00FE2FAB"/>
    <w:rsid w:val="00FF2029"/>
    <w:rsid w:val="00FF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77C72FD"/>
  <w15:docId w15:val="{D989C087-38D2-4575-8CA5-D4AA250F3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="Times New Roman" w:hAnsi="Open Sans" w:cs="Open Sans"/>
        <w:sz w:val="22"/>
        <w:szCs w:val="24"/>
        <w:lang w:val="pl-PL" w:eastAsia="pl-PL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7310"/>
    <w:pPr>
      <w:spacing w:after="160" w:line="259" w:lineRule="auto"/>
    </w:pPr>
    <w:rPr>
      <w:rFonts w:asciiTheme="minorHAnsi" w:eastAsiaTheme="minorHAnsi" w:hAnsiTheme="minorHAnsi" w:cstheme="minorBidi"/>
      <w:szCs w:val="22"/>
      <w:lang w:eastAsia="en-US"/>
    </w:rPr>
  </w:style>
  <w:style w:type="paragraph" w:styleId="Nagwek1">
    <w:name w:val="heading 1"/>
    <w:basedOn w:val="Normalny"/>
    <w:next w:val="Normalny"/>
    <w:qFormat/>
    <w:pPr>
      <w:keepNext/>
      <w:spacing w:after="0" w:line="264" w:lineRule="auto"/>
      <w:outlineLvl w:val="0"/>
    </w:pPr>
    <w:rPr>
      <w:rFonts w:ascii="Open Sans" w:eastAsia="Times New Roman" w:hAnsi="Open Sans" w:cs="Open Sans"/>
      <w:b/>
      <w:bCs/>
      <w:szCs w:val="24"/>
      <w:lang w:eastAsia="pl-PL"/>
    </w:rPr>
  </w:style>
  <w:style w:type="paragraph" w:styleId="Nagwek2">
    <w:name w:val="heading 2"/>
    <w:basedOn w:val="Normalny"/>
    <w:next w:val="Normalny"/>
    <w:qFormat/>
    <w:pPr>
      <w:keepNext/>
      <w:spacing w:after="0" w:line="264" w:lineRule="auto"/>
      <w:ind w:left="5040"/>
      <w:outlineLvl w:val="1"/>
    </w:pPr>
    <w:rPr>
      <w:rFonts w:ascii="Verdana" w:eastAsia="Times New Roman" w:hAnsi="Verdana" w:cs="Open Sans"/>
      <w:b/>
      <w:sz w:val="20"/>
      <w:szCs w:val="24"/>
      <w:lang w:eastAsia="pl-PL"/>
    </w:rPr>
  </w:style>
  <w:style w:type="paragraph" w:styleId="Nagwek3">
    <w:name w:val="heading 3"/>
    <w:basedOn w:val="Normalny"/>
    <w:next w:val="Normalny"/>
    <w:qFormat/>
    <w:pPr>
      <w:keepNext/>
      <w:spacing w:after="0" w:line="264" w:lineRule="auto"/>
      <w:outlineLvl w:val="2"/>
    </w:pPr>
    <w:rPr>
      <w:rFonts w:ascii="Verdana" w:eastAsia="Times New Roman" w:hAnsi="Verdana" w:cs="Open Sans"/>
      <w:b/>
      <w:bCs/>
      <w:sz w:val="20"/>
      <w:szCs w:val="24"/>
      <w:u w:val="double"/>
      <w:lang w:eastAsia="pl-PL"/>
    </w:rPr>
  </w:style>
  <w:style w:type="paragraph" w:styleId="Nagwek4">
    <w:name w:val="heading 4"/>
    <w:basedOn w:val="Normalny"/>
    <w:next w:val="Normalny"/>
    <w:qFormat/>
    <w:pPr>
      <w:keepNext/>
      <w:spacing w:after="0" w:line="264" w:lineRule="auto"/>
      <w:outlineLvl w:val="3"/>
    </w:pPr>
    <w:rPr>
      <w:rFonts w:ascii="Verdana" w:eastAsia="Times New Roman" w:hAnsi="Verdana" w:cs="Open Sans"/>
      <w:b/>
      <w:bCs/>
      <w:sz w:val="20"/>
      <w:szCs w:val="24"/>
      <w:lang w:eastAsia="pl-PL"/>
    </w:rPr>
  </w:style>
  <w:style w:type="paragraph" w:styleId="Nagwek5">
    <w:name w:val="heading 5"/>
    <w:basedOn w:val="Normalny"/>
    <w:next w:val="Normalny"/>
    <w:qFormat/>
    <w:pPr>
      <w:keepNext/>
      <w:spacing w:after="0" w:line="312" w:lineRule="auto"/>
      <w:outlineLvl w:val="4"/>
    </w:pPr>
    <w:rPr>
      <w:rFonts w:ascii="Verdana" w:eastAsia="Times New Roman" w:hAnsi="Verdana" w:cs="Open Sans"/>
      <w:i/>
      <w:iCs/>
      <w:sz w:val="18"/>
      <w:szCs w:val="24"/>
      <w:lang w:eastAsia="pl-PL"/>
    </w:rPr>
  </w:style>
  <w:style w:type="paragraph" w:styleId="Nagwek6">
    <w:name w:val="heading 6"/>
    <w:basedOn w:val="Normalny"/>
    <w:next w:val="Normalny"/>
    <w:qFormat/>
    <w:pPr>
      <w:keepNext/>
      <w:spacing w:after="0" w:line="264" w:lineRule="auto"/>
      <w:ind w:left="5760"/>
      <w:outlineLvl w:val="5"/>
    </w:pPr>
    <w:rPr>
      <w:rFonts w:ascii="Trebuchet MS" w:eastAsia="Times New Roman" w:hAnsi="Trebuchet MS" w:cs="Arial"/>
      <w:i/>
      <w:iCs/>
      <w:sz w:val="20"/>
      <w:szCs w:val="20"/>
      <w:lang w:eastAsia="pl-PL"/>
    </w:rPr>
  </w:style>
  <w:style w:type="paragraph" w:styleId="Nagwek7">
    <w:name w:val="heading 7"/>
    <w:basedOn w:val="Normalny"/>
    <w:next w:val="Normalny"/>
    <w:qFormat/>
    <w:pPr>
      <w:keepNext/>
      <w:autoSpaceDE w:val="0"/>
      <w:autoSpaceDN w:val="0"/>
      <w:adjustRightInd w:val="0"/>
      <w:spacing w:after="0" w:line="264" w:lineRule="auto"/>
      <w:jc w:val="center"/>
      <w:outlineLvl w:val="6"/>
    </w:pPr>
    <w:rPr>
      <w:rFonts w:ascii="Trebuchet MS" w:eastAsia="Times New Roman" w:hAnsi="Trebuchet MS" w:cs="Open Sans"/>
      <w:b/>
      <w:bCs/>
      <w:szCs w:val="24"/>
      <w:lang w:eastAsia="pl-PL"/>
    </w:rPr>
  </w:style>
  <w:style w:type="paragraph" w:styleId="Nagwek8">
    <w:name w:val="heading 8"/>
    <w:basedOn w:val="Normalny"/>
    <w:next w:val="Normalny"/>
    <w:qFormat/>
    <w:pPr>
      <w:keepNext/>
      <w:autoSpaceDE w:val="0"/>
      <w:autoSpaceDN w:val="0"/>
      <w:adjustRightInd w:val="0"/>
      <w:spacing w:after="0" w:line="264" w:lineRule="auto"/>
      <w:outlineLvl w:val="7"/>
    </w:pPr>
    <w:rPr>
      <w:rFonts w:ascii="Trebuchet MS" w:eastAsia="Times New Roman" w:hAnsi="Trebuchet MS" w:cs="Open Sans"/>
      <w:b/>
      <w:bCs/>
      <w:szCs w:val="24"/>
      <w:u w:val="single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  <w:spacing w:after="0" w:line="264" w:lineRule="auto"/>
    </w:pPr>
    <w:rPr>
      <w:rFonts w:ascii="Open Sans" w:eastAsia="Times New Roman" w:hAnsi="Open Sans" w:cs="Open Sans"/>
      <w:szCs w:val="24"/>
      <w:lang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  <w:spacing w:after="0" w:line="264" w:lineRule="auto"/>
    </w:pPr>
    <w:rPr>
      <w:rFonts w:ascii="Open Sans" w:eastAsia="Times New Roman" w:hAnsi="Open Sans" w:cs="Open Sans"/>
      <w:szCs w:val="24"/>
      <w:lang w:eastAsia="pl-PL"/>
    </w:rPr>
  </w:style>
  <w:style w:type="character" w:styleId="Numerstrony">
    <w:name w:val="page number"/>
    <w:basedOn w:val="Domylnaczcionkaakapitu"/>
    <w:semiHidden/>
  </w:style>
  <w:style w:type="character" w:styleId="Hipercze">
    <w:name w:val="Hyperlink"/>
    <w:uiPriority w:val="99"/>
    <w:semiHidden/>
    <w:rPr>
      <w:color w:val="0000FF"/>
      <w:u w:val="single"/>
    </w:rPr>
  </w:style>
  <w:style w:type="paragraph" w:styleId="Tekstpodstawowy">
    <w:name w:val="Body Text"/>
    <w:basedOn w:val="Normalny"/>
    <w:semiHidden/>
    <w:pPr>
      <w:spacing w:after="180" w:line="264" w:lineRule="auto"/>
      <w:jc w:val="both"/>
    </w:pPr>
    <w:rPr>
      <w:rFonts w:ascii="Open Sans" w:eastAsia="Times New Roman" w:hAnsi="Open Sans" w:cs="Open Sans"/>
      <w:sz w:val="26"/>
      <w:szCs w:val="20"/>
      <w:lang w:eastAsia="pl-PL"/>
    </w:rPr>
  </w:style>
  <w:style w:type="paragraph" w:styleId="Tekstpodstawowy2">
    <w:name w:val="Body Text 2"/>
    <w:basedOn w:val="Normalny"/>
    <w:semiHidden/>
    <w:pPr>
      <w:spacing w:after="0" w:line="264" w:lineRule="auto"/>
      <w:jc w:val="both"/>
    </w:pPr>
    <w:rPr>
      <w:rFonts w:ascii="Verdana" w:eastAsia="Times New Roman" w:hAnsi="Verdana" w:cs="Open Sans"/>
      <w:szCs w:val="20"/>
      <w:lang w:val="en-GB" w:eastAsia="pl-PL"/>
    </w:rPr>
  </w:style>
  <w:style w:type="paragraph" w:styleId="Tekstpodstawowywcity">
    <w:name w:val="Body Text Indent"/>
    <w:basedOn w:val="Normalny"/>
    <w:semiHidden/>
    <w:pPr>
      <w:spacing w:after="0" w:line="264" w:lineRule="auto"/>
      <w:ind w:left="2340" w:hanging="2340"/>
    </w:pPr>
    <w:rPr>
      <w:rFonts w:ascii="Verdana" w:eastAsia="Times New Roman" w:hAnsi="Verdana" w:cs="Open Sans"/>
      <w:sz w:val="20"/>
      <w:szCs w:val="24"/>
      <w:lang w:eastAsia="pl-PL"/>
    </w:rPr>
  </w:style>
  <w:style w:type="paragraph" w:styleId="Tekstpodstawowy3">
    <w:name w:val="Body Text 3"/>
    <w:basedOn w:val="Normalny"/>
    <w:semiHidden/>
    <w:pPr>
      <w:spacing w:after="0" w:line="264" w:lineRule="auto"/>
    </w:pPr>
    <w:rPr>
      <w:rFonts w:ascii="Verdana" w:eastAsia="Times New Roman" w:hAnsi="Verdana" w:cs="Open Sans"/>
      <w:sz w:val="20"/>
      <w:szCs w:val="24"/>
      <w:lang w:eastAsia="pl-PL"/>
    </w:rPr>
  </w:style>
  <w:style w:type="paragraph" w:styleId="Tekstpodstawowywcity2">
    <w:name w:val="Body Text Indent 2"/>
    <w:basedOn w:val="Normalny"/>
    <w:semiHidden/>
    <w:pPr>
      <w:spacing w:after="0" w:line="264" w:lineRule="auto"/>
      <w:ind w:left="993" w:hanging="993"/>
    </w:pPr>
    <w:rPr>
      <w:rFonts w:ascii="Trebuchet MS" w:eastAsia="Times New Roman" w:hAnsi="Trebuchet MS" w:cs="Open Sans"/>
      <w:szCs w:val="20"/>
      <w:lang w:eastAsia="pl-PL"/>
    </w:rPr>
  </w:style>
  <w:style w:type="paragraph" w:styleId="Tekstpodstawowywcity3">
    <w:name w:val="Body Text Indent 3"/>
    <w:basedOn w:val="Normalny"/>
    <w:semiHidden/>
    <w:pPr>
      <w:spacing w:after="0" w:line="240" w:lineRule="atLeast"/>
      <w:ind w:left="2880" w:hanging="2880"/>
    </w:pPr>
    <w:rPr>
      <w:rFonts w:ascii="Trebuchet MS" w:eastAsia="Times New Roman" w:hAnsi="Trebuchet MS" w:cs="Open Sans"/>
      <w:sz w:val="2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2D66"/>
    <w:pPr>
      <w:spacing w:after="0" w:line="264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2D66"/>
    <w:rPr>
      <w:rFonts w:ascii="Tahoma" w:hAnsi="Tahoma" w:cs="Tahoma"/>
      <w:sz w:val="16"/>
      <w:szCs w:val="16"/>
      <w:lang w:val="en-US" w:eastAsia="en-US"/>
    </w:rPr>
  </w:style>
  <w:style w:type="character" w:customStyle="1" w:styleId="ms-rtecustom-ctextgranatbold1">
    <w:name w:val="ms-rtecustom-c_text_granat_bold1"/>
    <w:basedOn w:val="Domylnaczcionkaakapitu"/>
    <w:rsid w:val="00FF2D66"/>
    <w:rPr>
      <w:b/>
      <w:bCs/>
      <w:strike w:val="0"/>
      <w:dstrike w:val="0"/>
      <w:color w:val="142A73"/>
      <w:u w:val="none"/>
      <w:effect w:val="none"/>
    </w:rPr>
  </w:style>
  <w:style w:type="character" w:customStyle="1" w:styleId="StopkaZnak">
    <w:name w:val="Stopka Znak"/>
    <w:basedOn w:val="Domylnaczcionkaakapitu"/>
    <w:link w:val="Stopka"/>
    <w:uiPriority w:val="99"/>
    <w:rsid w:val="00711246"/>
    <w:rPr>
      <w:sz w:val="24"/>
      <w:szCs w:val="24"/>
      <w:lang w:val="en-US" w:eastAsia="en-US"/>
    </w:rPr>
  </w:style>
  <w:style w:type="paragraph" w:customStyle="1" w:styleId="Spistreci0">
    <w:name w:val="Spis treści 0"/>
    <w:basedOn w:val="Spistreci1"/>
    <w:rsid w:val="002E0E6A"/>
    <w:pPr>
      <w:tabs>
        <w:tab w:val="right" w:leader="dot" w:pos="9071"/>
      </w:tabs>
      <w:jc w:val="both"/>
    </w:pPr>
    <w:rPr>
      <w:b/>
      <w:noProof/>
    </w:rPr>
  </w:style>
  <w:style w:type="paragraph" w:styleId="Spistreci1">
    <w:name w:val="toc 1"/>
    <w:basedOn w:val="Normalny"/>
    <w:next w:val="Normalny"/>
    <w:autoRedefine/>
    <w:semiHidden/>
    <w:rsid w:val="002E0E6A"/>
    <w:pPr>
      <w:spacing w:after="0" w:line="264" w:lineRule="auto"/>
    </w:pPr>
    <w:rPr>
      <w:rFonts w:ascii="Open Sans" w:eastAsia="Times New Roman" w:hAnsi="Open Sans" w:cs="Open Sans"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D75A4"/>
    <w:rPr>
      <w:color w:val="800080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4D75A4"/>
    <w:rPr>
      <w:b/>
      <w:bCs/>
    </w:rPr>
  </w:style>
  <w:style w:type="table" w:styleId="Tabela-Siatka">
    <w:name w:val="Table Grid"/>
    <w:basedOn w:val="Standardowy"/>
    <w:uiPriority w:val="39"/>
    <w:rsid w:val="00A37310"/>
    <w:pPr>
      <w:spacing w:line="240" w:lineRule="auto"/>
    </w:pPr>
    <w:rPr>
      <w:rFonts w:asciiTheme="minorHAnsi" w:eastAsiaTheme="minorHAnsi" w:hAnsiTheme="minorHAnsi" w:cstheme="minorBidi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nok@nowydwormaz.pl" TargetMode="External"/><Relationship Id="rId1" Type="http://schemas.openxmlformats.org/officeDocument/2006/relationships/hyperlink" Target="tel:22%20732%2008%207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gnieszka%20Kubiak\Desktop\wersja%20testowa%20szablonu%20NOK%2020241203%20v%2005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wersja testowa szablonu NOK 20241203 v 05.dotx</Template>
  <TotalTime>5</TotalTime>
  <Pages>1</Pages>
  <Words>339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01 marca 2006 roku</vt:lpstr>
    </vt:vector>
  </TitlesOfParts>
  <Company>MONOBRAND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01 marca 2006 roku</dc:title>
  <dc:creator>Agnieszka Kubiak</dc:creator>
  <cp:lastModifiedBy>Agnieszka Kubiak-Falęcka NOK</cp:lastModifiedBy>
  <cp:revision>6</cp:revision>
  <cp:lastPrinted>2014-02-14T12:51:00Z</cp:lastPrinted>
  <dcterms:created xsi:type="dcterms:W3CDTF">2025-07-03T10:24:00Z</dcterms:created>
  <dcterms:modified xsi:type="dcterms:W3CDTF">2025-07-03T10:30:00Z</dcterms:modified>
</cp:coreProperties>
</file>